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216113B9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C17DF4">
        <w:rPr>
          <w:rFonts w:ascii="Century Gothic" w:hAnsi="Century Gothic"/>
          <w:b/>
          <w:bCs/>
          <w:sz w:val="24"/>
          <w:szCs w:val="24"/>
        </w:rPr>
        <w:t>Economics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6913960" w:rsidR="00EE78D6" w:rsidRDefault="00EE78D6" w:rsidP="00A63EF8">
      <w:pPr>
        <w:pStyle w:val="Heading2"/>
        <w:tabs>
          <w:tab w:val="left" w:pos="13650"/>
        </w:tabs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815F72">
        <w:rPr>
          <w:bCs/>
          <w:color w:val="231F20"/>
        </w:rPr>
        <w:t>1</w:t>
      </w:r>
      <w:r w:rsidR="00A63EF8">
        <w:rPr>
          <w:bCs/>
          <w:color w:val="231F20"/>
        </w:rPr>
        <w:tab/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04E8B668" w14:textId="5C83AC90" w:rsidR="00190085" w:rsidRDefault="00190085" w:rsidP="006E23DC">
      <w:pPr>
        <w:pStyle w:val="Heading2"/>
        <w:spacing w:line="244" w:lineRule="exact"/>
        <w:rPr>
          <w:color w:val="231F20"/>
        </w:rPr>
      </w:pPr>
      <w:r w:rsidRPr="00190085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Economics </w:t>
      </w:r>
      <w:proofErr w:type="spellStart"/>
      <w:r>
        <w:rPr>
          <w:color w:val="231F20"/>
        </w:rPr>
        <w:t>specialisation</w:t>
      </w:r>
      <w:proofErr w:type="spellEnd"/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F453E7" w14:paraId="661FC1F5" w14:textId="77777777" w:rsidTr="00F04553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4FE1F02A" w14:textId="775C5787" w:rsidR="00F453E7" w:rsidRPr="002B7812" w:rsidRDefault="00F453E7" w:rsidP="00F453E7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071CB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29C74CB5" w14:textId="77777777" w:rsidR="00F453E7" w:rsidRPr="002B7812" w:rsidRDefault="00F453E7" w:rsidP="00F453E7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5DD6803D" w14:textId="77777777" w:rsidR="00F453E7" w:rsidRPr="002B7812" w:rsidRDefault="00F453E7" w:rsidP="00F453E7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34F8AF52" w14:textId="77777777" w:rsidR="00F453E7" w:rsidRPr="00C26399" w:rsidRDefault="00F453E7" w:rsidP="00F453E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ACCT5432</w:t>
            </w:r>
          </w:p>
          <w:p w14:paraId="3FC55661" w14:textId="436AA069" w:rsidR="00F453E7" w:rsidRPr="00D54217" w:rsidRDefault="00F453E7" w:rsidP="00F45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739A05C4" w14:textId="77777777" w:rsidR="00F453E7" w:rsidRPr="00C26399" w:rsidRDefault="00F453E7" w:rsidP="00F453E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MKTG5561</w:t>
            </w:r>
          </w:p>
          <w:p w14:paraId="70A4D3A0" w14:textId="76DC229E" w:rsidR="00F453E7" w:rsidRPr="00EE78D6" w:rsidRDefault="00F453E7" w:rsidP="00F45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1B721A99" w14:textId="77777777" w:rsidR="00F453E7" w:rsidRPr="00C26399" w:rsidRDefault="00F453E7" w:rsidP="00F453E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MGMT5507</w:t>
            </w:r>
          </w:p>
          <w:p w14:paraId="01313826" w14:textId="0373122A" w:rsidR="00F453E7" w:rsidRPr="00EE78D6" w:rsidRDefault="00F453E7" w:rsidP="00F453E7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C26399">
              <w:rPr>
                <w:iCs/>
                <w:sz w:val="20"/>
                <w:szCs w:val="20"/>
              </w:rPr>
              <w:t xml:space="preserve">Management and </w:t>
            </w:r>
            <w:proofErr w:type="spellStart"/>
            <w:r w:rsidRPr="00C26399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8249FF6" w14:textId="77777777" w:rsidR="00F453E7" w:rsidRPr="00C26399" w:rsidRDefault="00F453E7" w:rsidP="00F453E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BUSN5100 or Elective </w:t>
            </w:r>
          </w:p>
          <w:p w14:paraId="38EC8E66" w14:textId="1019908A" w:rsidR="00F453E7" w:rsidRPr="00EE78D6" w:rsidRDefault="00F453E7" w:rsidP="00F453E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26399">
              <w:rPr>
                <w:sz w:val="21"/>
                <w:szCs w:val="28"/>
              </w:rPr>
              <w:t>Applied Professional Business</w:t>
            </w:r>
            <w:r w:rsidRPr="00C26399">
              <w:rPr>
                <w:spacing w:val="-31"/>
                <w:sz w:val="21"/>
                <w:szCs w:val="28"/>
              </w:rPr>
              <w:t xml:space="preserve"> </w:t>
            </w:r>
            <w:r w:rsidRPr="00C26399">
              <w:rPr>
                <w:sz w:val="21"/>
                <w:szCs w:val="28"/>
              </w:rPr>
              <w:t>Communications</w:t>
            </w:r>
          </w:p>
        </w:tc>
      </w:tr>
      <w:tr w:rsidR="00E63AA0" w14:paraId="5FC4E92B" w14:textId="77777777" w:rsidTr="00F04553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6B60CB36" w14:textId="77777777" w:rsidR="00E63AA0" w:rsidRPr="002B7812" w:rsidRDefault="00E63AA0" w:rsidP="00E63AA0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7B60D671" w14:textId="77777777" w:rsidR="00E63AA0" w:rsidRPr="002B7812" w:rsidRDefault="00E63AA0" w:rsidP="00E63AA0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5E455D80" w14:textId="77777777" w:rsidR="00E63AA0" w:rsidRPr="00C26399" w:rsidRDefault="00E63AA0" w:rsidP="00E63AA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ECON5541</w:t>
            </w:r>
          </w:p>
          <w:p w14:paraId="6CC9F01E" w14:textId="2620CE0B" w:rsidR="00E63AA0" w:rsidRPr="00EE78D6" w:rsidRDefault="00E63AA0" w:rsidP="00E63AA0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6EF4F1FE" w14:textId="77777777" w:rsidR="00E63AA0" w:rsidRPr="00C26399" w:rsidRDefault="00E63AA0" w:rsidP="00E63AA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MGMT5511</w:t>
            </w:r>
          </w:p>
          <w:p w14:paraId="17CD03BF" w14:textId="45F48161" w:rsidR="00E63AA0" w:rsidRPr="00EE78D6" w:rsidRDefault="00E63AA0" w:rsidP="00E63AA0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67F12F1" w14:textId="3D8289F7" w:rsidR="00E63AA0" w:rsidRPr="008B159E" w:rsidRDefault="00E63AA0" w:rsidP="00E63AA0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conomics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CDA5A3E" w14:textId="0CE03803" w:rsidR="00E63AA0" w:rsidRPr="008B159E" w:rsidRDefault="00E63AA0" w:rsidP="00E63AA0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conomics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D4447D" w14:paraId="2900CF91" w14:textId="77777777" w:rsidTr="00F04553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2031FF26" w14:textId="30361130" w:rsidR="00D4447D" w:rsidRPr="002B7812" w:rsidRDefault="00D4447D" w:rsidP="00D4447D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071CB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39161731" w14:textId="77777777" w:rsidR="00D4447D" w:rsidRPr="002B7812" w:rsidRDefault="00D4447D" w:rsidP="00D4447D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0C615393" w14:textId="77777777" w:rsidR="00D4447D" w:rsidRPr="00C26399" w:rsidRDefault="00D4447D" w:rsidP="00D444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3AB285A6" w14:textId="0CCFF31D" w:rsidR="00D4447D" w:rsidRPr="00EE78D6" w:rsidRDefault="00D4447D" w:rsidP="00D44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CAD73E9" w14:textId="5DF22663" w:rsidR="00D4447D" w:rsidRPr="00EE78D6" w:rsidRDefault="00D4447D" w:rsidP="00D44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30EBD41" w14:textId="77777777" w:rsidR="00D4447D" w:rsidRPr="00C26399" w:rsidRDefault="00D4447D" w:rsidP="00D444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77F6ACA" w14:textId="77777777" w:rsidR="00D4447D" w:rsidRPr="00C26399" w:rsidRDefault="00D4447D" w:rsidP="00D44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  <w:p w14:paraId="004375C2" w14:textId="2DB77BA2" w:rsidR="00D4447D" w:rsidRPr="00EE78D6" w:rsidRDefault="00D4447D" w:rsidP="00D444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BB9FBE1" w14:textId="361805FA" w:rsidR="00D4447D" w:rsidRPr="008B159E" w:rsidRDefault="00D4447D" w:rsidP="00D44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conomics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D4447D" w14:paraId="0F4EF3F1" w14:textId="77777777" w:rsidTr="00F04553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1F27A5A6" w14:textId="77777777" w:rsidR="00D4447D" w:rsidRPr="00983B47" w:rsidRDefault="00D4447D" w:rsidP="00D4447D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4F0A9F14" w14:textId="77777777" w:rsidR="00D4447D" w:rsidRDefault="00D4447D" w:rsidP="00D4447D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54E1A587" w14:textId="7747802C" w:rsidR="00D4447D" w:rsidRPr="00EE78D6" w:rsidRDefault="00D4447D" w:rsidP="00D44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1A6A9F">
              <w:rPr>
                <w:b/>
                <w:sz w:val="20"/>
                <w:szCs w:val="20"/>
                <w:shd w:val="clear" w:color="auto" w:fill="CACFF0" w:themeFill="text2" w:themeFillTint="33"/>
              </w:rPr>
              <w:t>Electi</w:t>
            </w:r>
            <w:r w:rsidRPr="00C26399">
              <w:rPr>
                <w:b/>
                <w:sz w:val="20"/>
                <w:szCs w:val="20"/>
              </w:rPr>
              <w:t>ve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6DE787F" w14:textId="4BA1ECF5" w:rsidR="00D4447D" w:rsidRPr="008B159E" w:rsidRDefault="00D4447D" w:rsidP="00D44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D1DB5BC" w14:textId="5AF514BB" w:rsidR="00D4447D" w:rsidRPr="00EE78D6" w:rsidRDefault="00D4447D" w:rsidP="00D4447D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5330B9A6" w14:textId="43748F8D" w:rsidR="00D4447D" w:rsidRPr="00EE78D6" w:rsidRDefault="00D4447D" w:rsidP="00D4447D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conomics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78044D46" w14:textId="0DB94C06" w:rsidR="009D51EE" w:rsidRPr="009D51EE" w:rsidRDefault="009D51EE" w:rsidP="009D51EE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9D51EE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494BB24F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4E8160C9" w14:textId="0BD3DC2A" w:rsidR="00673483" w:rsidRPr="00F04553" w:rsidRDefault="00746B89" w:rsidP="0089117F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  <w:sectPr w:rsidR="00673483" w:rsidRPr="00F04553" w:rsidSect="003C5075">
          <w:headerReference w:type="default" r:id="rId12"/>
          <w:footerReference w:type="default" r:id="rId13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  <w:proofErr w:type="spellStart"/>
      <w:r w:rsidRPr="6720E409">
        <w:rPr>
          <w:sz w:val="18"/>
          <w:szCs w:val="18"/>
        </w:rPr>
        <w:t>Enrol</w:t>
      </w:r>
      <w:proofErr w:type="spellEnd"/>
      <w:r w:rsidR="0089117F" w:rsidRPr="6720E409">
        <w:rPr>
          <w:sz w:val="18"/>
          <w:szCs w:val="18"/>
        </w:rPr>
        <w:t xml:space="preserve"> on </w:t>
      </w:r>
      <w:hyperlink r:id="rId14">
        <w:r w:rsidR="004F19AF" w:rsidRPr="6720E409">
          <w:rPr>
            <w:rStyle w:val="Hyperlink"/>
            <w:sz w:val="18"/>
            <w:szCs w:val="18"/>
          </w:rPr>
          <w:t>S</w:t>
        </w:r>
        <w:r w:rsidR="0089117F" w:rsidRPr="6720E409">
          <w:rPr>
            <w:rStyle w:val="Hyperlink"/>
            <w:sz w:val="18"/>
            <w:szCs w:val="18"/>
          </w:rPr>
          <w:t>tudent</w:t>
        </w:r>
        <w:r w:rsidR="004F19AF" w:rsidRPr="6720E409">
          <w:rPr>
            <w:rStyle w:val="Hyperlink"/>
            <w:sz w:val="18"/>
            <w:szCs w:val="18"/>
          </w:rPr>
          <w:t xml:space="preserve"> </w:t>
        </w:r>
        <w:r w:rsidR="0089117F" w:rsidRPr="6720E409">
          <w:rPr>
            <w:rStyle w:val="Hyperlink"/>
            <w:sz w:val="18"/>
            <w:szCs w:val="18"/>
          </w:rPr>
          <w:t>Connect</w:t>
        </w:r>
      </w:hyperlink>
      <w:r w:rsidR="0089117F" w:rsidRPr="6720E409">
        <w:rPr>
          <w:sz w:val="18"/>
          <w:szCs w:val="18"/>
        </w:rPr>
        <w:t xml:space="preserve"> and plan your timetable on the </w:t>
      </w:r>
      <w:hyperlink r:id="rId15">
        <w:r w:rsidR="0089117F" w:rsidRPr="6720E409">
          <w:rPr>
            <w:rStyle w:val="Hyperlink"/>
            <w:sz w:val="18"/>
            <w:szCs w:val="18"/>
          </w:rPr>
          <w:t>Class Allocation System (CAS)</w:t>
        </w:r>
      </w:hyperlink>
    </w:p>
    <w:p w14:paraId="23BA8E54" w14:textId="77777777" w:rsidR="0047701D" w:rsidRDefault="0047701D" w:rsidP="00C578E9">
      <w:pPr>
        <w:pStyle w:val="Heading2"/>
        <w:spacing w:line="244" w:lineRule="exact"/>
        <w:ind w:left="0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7A3D19EB" w:rsidR="008C6531" w:rsidRPr="00EE78D6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A95CBD">
        <w:rPr>
          <w:rFonts w:ascii="Century Gothic" w:hAnsi="Century Gothic"/>
          <w:b/>
          <w:bCs/>
          <w:sz w:val="24"/>
          <w:szCs w:val="24"/>
        </w:rPr>
        <w:t>Economics</w:t>
      </w:r>
      <w:r w:rsidR="00A95CBD" w:rsidRPr="007C315F">
        <w:rPr>
          <w:rFonts w:ascii="Century Gothic" w:hAnsi="Century Gothic"/>
          <w:b/>
          <w:bCs/>
          <w:color w:val="231F20"/>
          <w:sz w:val="24"/>
          <w:szCs w:val="26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6C35DED9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815F72">
        <w:rPr>
          <w:bCs/>
          <w:color w:val="231F20"/>
        </w:rPr>
        <w:t>1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33A56F93" w14:textId="114D1F9D" w:rsidR="00190085" w:rsidRDefault="00190085" w:rsidP="00190085">
      <w:pPr>
        <w:pStyle w:val="Heading2"/>
        <w:spacing w:line="244" w:lineRule="exact"/>
        <w:rPr>
          <w:color w:val="231F20"/>
        </w:rPr>
      </w:pPr>
      <w:r w:rsidRPr="00190085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Economics </w:t>
      </w:r>
      <w:proofErr w:type="spellStart"/>
      <w:r>
        <w:rPr>
          <w:color w:val="231F20"/>
        </w:rPr>
        <w:t>specialisation</w:t>
      </w:r>
      <w:proofErr w:type="spellEnd"/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B9EEF00" w14:textId="77777777" w:rsidR="0047701D" w:rsidRDefault="0047701D" w:rsidP="00746B89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jc w:val="center"/>
        <w:rPr>
          <w:sz w:val="16"/>
          <w:szCs w:val="16"/>
        </w:rPr>
      </w:pPr>
    </w:p>
    <w:p w14:paraId="3E218D4D" w14:textId="77777777" w:rsidR="001F52CC" w:rsidRDefault="001F52CC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1D1D42" w14:paraId="3F46C42B" w14:textId="77777777" w:rsidTr="00F04553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47DD9F09" w14:textId="5E8BF2C4" w:rsidR="001D1D42" w:rsidRPr="00983B47" w:rsidRDefault="001D1D42" w:rsidP="001D1D42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071CB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C2B03F9" w14:textId="77777777" w:rsidR="001D1D42" w:rsidRDefault="001D1D42" w:rsidP="001D1D42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7191D78D" w14:textId="77777777" w:rsidR="001D1D42" w:rsidRPr="00C26399" w:rsidRDefault="001D1D42" w:rsidP="001D1D4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BUSN5100 or Elective </w:t>
            </w:r>
          </w:p>
          <w:p w14:paraId="0708FAA2" w14:textId="03072594" w:rsidR="001D1D42" w:rsidRPr="00EE78D6" w:rsidRDefault="001D1D42" w:rsidP="001D1D42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1"/>
                <w:szCs w:val="28"/>
              </w:rPr>
              <w:t>Applied Professional Business</w:t>
            </w:r>
            <w:r w:rsidRPr="00C26399">
              <w:rPr>
                <w:spacing w:val="-31"/>
                <w:sz w:val="21"/>
                <w:szCs w:val="28"/>
              </w:rPr>
              <w:t xml:space="preserve"> </w:t>
            </w:r>
            <w:r w:rsidRPr="00C26399">
              <w:rPr>
                <w:sz w:val="21"/>
                <w:szCs w:val="28"/>
              </w:rPr>
              <w:t>Communications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242822D3" w14:textId="3D4F3300" w:rsidR="001D1D42" w:rsidRPr="00EE78D6" w:rsidRDefault="004C112C" w:rsidP="001D1D42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conomics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286AD8D" w14:textId="62DD70FA" w:rsidR="001D1D42" w:rsidRPr="00EE78D6" w:rsidRDefault="004C112C" w:rsidP="001D1D42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conomics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3953CB4" w14:textId="7ADBA215" w:rsidR="001D1D42" w:rsidRPr="00EE78D6" w:rsidRDefault="00C82442" w:rsidP="001D1D4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</w:t>
            </w:r>
          </w:p>
        </w:tc>
      </w:tr>
      <w:tr w:rsidR="00D36C2F" w14:paraId="4B879FAD" w14:textId="77777777" w:rsidTr="00F04553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18E08C5A" w14:textId="77777777" w:rsidR="00D36C2F" w:rsidRPr="00983B47" w:rsidRDefault="00D36C2F" w:rsidP="00D36C2F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79750D4B" w14:textId="77777777" w:rsidR="00D36C2F" w:rsidRDefault="00D36C2F" w:rsidP="00D36C2F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39DCC1F4" w14:textId="77777777" w:rsidR="00D36C2F" w:rsidRPr="00C26399" w:rsidRDefault="00D36C2F" w:rsidP="00D36C2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MGMT5511</w:t>
            </w:r>
          </w:p>
          <w:p w14:paraId="03ABCBDC" w14:textId="650978F1" w:rsidR="00D36C2F" w:rsidRPr="00EE78D6" w:rsidRDefault="00D36C2F" w:rsidP="00D36C2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6DFBFB0B" w14:textId="1DBE7CA9" w:rsidR="00D36C2F" w:rsidRPr="00EE78D6" w:rsidRDefault="00D36C2F" w:rsidP="00D36C2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1DBF22D" w14:textId="219B3188" w:rsidR="00D36C2F" w:rsidRPr="008B159E" w:rsidRDefault="00D36C2F" w:rsidP="00D36C2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C545D2E" w14:textId="678CFBF9" w:rsidR="00D36C2F" w:rsidRPr="008B159E" w:rsidRDefault="004C112C" w:rsidP="00D36C2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conomics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D36C2F" w14:paraId="649912C4" w14:textId="77777777" w:rsidTr="00F04553">
        <w:trPr>
          <w:cantSplit/>
          <w:trHeight w:val="992"/>
        </w:trPr>
        <w:tc>
          <w:tcPr>
            <w:tcW w:w="40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2D059454" w14:textId="0B0287E1" w:rsidR="00D36C2F" w:rsidRPr="00983B47" w:rsidRDefault="00D36C2F" w:rsidP="00D36C2F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202</w:t>
            </w:r>
            <w:r w:rsidR="0097181E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4A18243F" w14:textId="77777777" w:rsidR="00D36C2F" w:rsidRDefault="00D36C2F" w:rsidP="00D36C2F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6902954A" w14:textId="77777777" w:rsidR="00D36C2F" w:rsidRPr="00C26399" w:rsidRDefault="00D36C2F" w:rsidP="00D36C2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1B3EE8D5" w14:textId="2326346A" w:rsidR="00D36C2F" w:rsidRPr="00EE78D6" w:rsidRDefault="00D36C2F" w:rsidP="00D36C2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AF2C9A9" w14:textId="512E8F81" w:rsidR="00D36C2F" w:rsidRPr="00EE78D6" w:rsidRDefault="00D36C2F" w:rsidP="00D36C2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C0FB995" w14:textId="77777777" w:rsidR="00D36C2F" w:rsidRPr="00EE78D6" w:rsidRDefault="00D36C2F" w:rsidP="00D36C2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C26399">
              <w:rPr>
                <w:b/>
                <w:sz w:val="20"/>
                <w:szCs w:val="20"/>
              </w:rPr>
              <w:t>Specialisation</w:t>
            </w:r>
            <w:proofErr w:type="spellEnd"/>
            <w:r w:rsidRPr="00C26399">
              <w:rPr>
                <w:b/>
                <w:sz w:val="20"/>
                <w:szCs w:val="20"/>
              </w:rPr>
              <w:t xml:space="preserve"> unit</w:t>
            </w:r>
          </w:p>
          <w:p w14:paraId="6B93B3EC" w14:textId="02442A19" w:rsidR="00D36C2F" w:rsidRPr="00EE78D6" w:rsidRDefault="00D36C2F" w:rsidP="00D36C2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360E7B33" w14:textId="54275C93" w:rsidR="00D36C2F" w:rsidRPr="008B159E" w:rsidRDefault="004C112C" w:rsidP="00D36C2F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conomics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</w:tbl>
    <w:p w14:paraId="1ED7B46E" w14:textId="77777777" w:rsidR="000277F1" w:rsidRDefault="000277F1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03BF0902" w14:textId="77777777" w:rsidR="00680725" w:rsidRDefault="00680725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4B5534CF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F0BFB35" w14:textId="5EB5A9BD" w:rsidR="008C6531" w:rsidRPr="00FD06E4" w:rsidRDefault="00C4770B" w:rsidP="00FD06E4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1EE1D6BD" w14:textId="6D4D86CA" w:rsidR="009D51EE" w:rsidRPr="009D51EE" w:rsidRDefault="009D51EE" w:rsidP="009D51EE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16BAFF53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0F0E690D" w14:textId="533DE681" w:rsidR="000277F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35E08FF1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6720E409">
        <w:rPr>
          <w:b w:val="0"/>
          <w:bCs w:val="0"/>
          <w:sz w:val="18"/>
          <w:szCs w:val="18"/>
        </w:rPr>
        <w:t>Enrol</w:t>
      </w:r>
      <w:proofErr w:type="spellEnd"/>
      <w:r w:rsidRPr="6720E409">
        <w:rPr>
          <w:b w:val="0"/>
          <w:bCs w:val="0"/>
          <w:sz w:val="18"/>
          <w:szCs w:val="18"/>
        </w:rPr>
        <w:t xml:space="preserve"> on </w:t>
      </w:r>
      <w:hyperlink r:id="rId17">
        <w:r w:rsidRPr="6720E409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6720E409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6720E409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60E3A" w14:textId="77777777" w:rsidR="00337244" w:rsidRDefault="00337244">
      <w:r>
        <w:separator/>
      </w:r>
    </w:p>
  </w:endnote>
  <w:endnote w:type="continuationSeparator" w:id="0">
    <w:p w14:paraId="4E5E2F63" w14:textId="77777777" w:rsidR="00337244" w:rsidRDefault="00337244">
      <w:r>
        <w:continuationSeparator/>
      </w:r>
    </w:p>
  </w:endnote>
  <w:endnote w:type="continuationNotice" w:id="1">
    <w:p w14:paraId="30A0D89B" w14:textId="77777777" w:rsidR="00337244" w:rsidRDefault="00337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45EB1" w14:textId="77777777" w:rsidR="00337244" w:rsidRDefault="00337244">
      <w:r>
        <w:separator/>
      </w:r>
    </w:p>
  </w:footnote>
  <w:footnote w:type="continuationSeparator" w:id="0">
    <w:p w14:paraId="1921D234" w14:textId="77777777" w:rsidR="00337244" w:rsidRDefault="00337244">
      <w:r>
        <w:continuationSeparator/>
      </w:r>
    </w:p>
  </w:footnote>
  <w:footnote w:type="continuationNotice" w:id="1">
    <w:p w14:paraId="61E08164" w14:textId="77777777" w:rsidR="00337244" w:rsidRDefault="003372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479194E0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C071CB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479194E0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C071CB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7D67589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455"/>
        </w:tabs>
        <w:ind w:left="785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073C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277F1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5E62"/>
    <w:rsid w:val="00047BD1"/>
    <w:rsid w:val="00057BF2"/>
    <w:rsid w:val="000600A2"/>
    <w:rsid w:val="000620AA"/>
    <w:rsid w:val="00064F9C"/>
    <w:rsid w:val="00076EC9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59A"/>
    <w:rsid w:val="000C3BE8"/>
    <w:rsid w:val="000C4CF3"/>
    <w:rsid w:val="000D2CD8"/>
    <w:rsid w:val="000D419E"/>
    <w:rsid w:val="000D4AAE"/>
    <w:rsid w:val="000D7955"/>
    <w:rsid w:val="000D7C75"/>
    <w:rsid w:val="000E0825"/>
    <w:rsid w:val="000E1159"/>
    <w:rsid w:val="000E3A3E"/>
    <w:rsid w:val="000E7B14"/>
    <w:rsid w:val="000F0F5B"/>
    <w:rsid w:val="000F5B67"/>
    <w:rsid w:val="000F5E12"/>
    <w:rsid w:val="000F70FF"/>
    <w:rsid w:val="00102C81"/>
    <w:rsid w:val="00106AA7"/>
    <w:rsid w:val="00106EAE"/>
    <w:rsid w:val="001100B5"/>
    <w:rsid w:val="00111842"/>
    <w:rsid w:val="00116E36"/>
    <w:rsid w:val="0012084E"/>
    <w:rsid w:val="0012108E"/>
    <w:rsid w:val="001221B4"/>
    <w:rsid w:val="0013178F"/>
    <w:rsid w:val="00133FD2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1D01"/>
    <w:rsid w:val="00172A79"/>
    <w:rsid w:val="0017474B"/>
    <w:rsid w:val="00176A23"/>
    <w:rsid w:val="00177E72"/>
    <w:rsid w:val="001822A8"/>
    <w:rsid w:val="001835CF"/>
    <w:rsid w:val="0018604B"/>
    <w:rsid w:val="00190085"/>
    <w:rsid w:val="00190C18"/>
    <w:rsid w:val="00191738"/>
    <w:rsid w:val="00191AB2"/>
    <w:rsid w:val="00194530"/>
    <w:rsid w:val="001A19B1"/>
    <w:rsid w:val="001A1D6D"/>
    <w:rsid w:val="001A6A9F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1D42"/>
    <w:rsid w:val="001D6092"/>
    <w:rsid w:val="001D69EB"/>
    <w:rsid w:val="001D79FC"/>
    <w:rsid w:val="001F031C"/>
    <w:rsid w:val="001F52C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1B0A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4985"/>
    <w:rsid w:val="00266071"/>
    <w:rsid w:val="002666A1"/>
    <w:rsid w:val="00273CC5"/>
    <w:rsid w:val="002741C8"/>
    <w:rsid w:val="00281CAC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D1B57"/>
    <w:rsid w:val="002E2E58"/>
    <w:rsid w:val="002E3539"/>
    <w:rsid w:val="002E758A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37244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4B9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0B1C"/>
    <w:rsid w:val="003C2818"/>
    <w:rsid w:val="003C5075"/>
    <w:rsid w:val="003C50B4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14E6"/>
    <w:rsid w:val="00496230"/>
    <w:rsid w:val="00496A9F"/>
    <w:rsid w:val="004A58F1"/>
    <w:rsid w:val="004A6FF1"/>
    <w:rsid w:val="004A74C4"/>
    <w:rsid w:val="004B11EC"/>
    <w:rsid w:val="004B21E4"/>
    <w:rsid w:val="004B3815"/>
    <w:rsid w:val="004B51E4"/>
    <w:rsid w:val="004C112C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177A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40E5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75EEA"/>
    <w:rsid w:val="005816E5"/>
    <w:rsid w:val="00585049"/>
    <w:rsid w:val="00585B94"/>
    <w:rsid w:val="00591414"/>
    <w:rsid w:val="005921AE"/>
    <w:rsid w:val="005A0260"/>
    <w:rsid w:val="005A209A"/>
    <w:rsid w:val="005A40E6"/>
    <w:rsid w:val="005A60DA"/>
    <w:rsid w:val="005A61DE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3E43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6FED"/>
    <w:rsid w:val="006270D6"/>
    <w:rsid w:val="0063086D"/>
    <w:rsid w:val="00630D57"/>
    <w:rsid w:val="0063484A"/>
    <w:rsid w:val="00637FA5"/>
    <w:rsid w:val="00640640"/>
    <w:rsid w:val="00641FD2"/>
    <w:rsid w:val="00644A26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0725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3BF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061F7"/>
    <w:rsid w:val="00810138"/>
    <w:rsid w:val="00810CFC"/>
    <w:rsid w:val="008118AA"/>
    <w:rsid w:val="008135EA"/>
    <w:rsid w:val="00813BBB"/>
    <w:rsid w:val="00815F72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44C47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8F6C64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3710F"/>
    <w:rsid w:val="00942035"/>
    <w:rsid w:val="009455C1"/>
    <w:rsid w:val="00951902"/>
    <w:rsid w:val="0095247E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181E"/>
    <w:rsid w:val="00974BAB"/>
    <w:rsid w:val="00981A74"/>
    <w:rsid w:val="00981D81"/>
    <w:rsid w:val="009837B1"/>
    <w:rsid w:val="00983B47"/>
    <w:rsid w:val="00983CD4"/>
    <w:rsid w:val="0099110F"/>
    <w:rsid w:val="00993051"/>
    <w:rsid w:val="00995079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D3867"/>
    <w:rsid w:val="009D51EE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27643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2D93"/>
    <w:rsid w:val="00A63EF8"/>
    <w:rsid w:val="00A647A2"/>
    <w:rsid w:val="00A70E87"/>
    <w:rsid w:val="00A72721"/>
    <w:rsid w:val="00A77800"/>
    <w:rsid w:val="00A852C8"/>
    <w:rsid w:val="00A87A2E"/>
    <w:rsid w:val="00A92346"/>
    <w:rsid w:val="00A92DF4"/>
    <w:rsid w:val="00A94BF6"/>
    <w:rsid w:val="00A95CBD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01E1F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713AD"/>
    <w:rsid w:val="00B801C8"/>
    <w:rsid w:val="00B84918"/>
    <w:rsid w:val="00B8577E"/>
    <w:rsid w:val="00B94144"/>
    <w:rsid w:val="00B94A40"/>
    <w:rsid w:val="00B95AF6"/>
    <w:rsid w:val="00BA2051"/>
    <w:rsid w:val="00BA47C5"/>
    <w:rsid w:val="00BA4E7E"/>
    <w:rsid w:val="00BA623B"/>
    <w:rsid w:val="00BA65E6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4ACF"/>
    <w:rsid w:val="00BF5AC3"/>
    <w:rsid w:val="00BF6167"/>
    <w:rsid w:val="00BF7CCC"/>
    <w:rsid w:val="00C014A2"/>
    <w:rsid w:val="00C0342E"/>
    <w:rsid w:val="00C04BAA"/>
    <w:rsid w:val="00C05075"/>
    <w:rsid w:val="00C071CB"/>
    <w:rsid w:val="00C072B6"/>
    <w:rsid w:val="00C10153"/>
    <w:rsid w:val="00C12D1F"/>
    <w:rsid w:val="00C12E9C"/>
    <w:rsid w:val="00C13022"/>
    <w:rsid w:val="00C164EB"/>
    <w:rsid w:val="00C17DF4"/>
    <w:rsid w:val="00C25BED"/>
    <w:rsid w:val="00C25CF5"/>
    <w:rsid w:val="00C267C3"/>
    <w:rsid w:val="00C27A81"/>
    <w:rsid w:val="00C27A8F"/>
    <w:rsid w:val="00C27CF9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578E9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2442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14"/>
    <w:rsid w:val="00D33638"/>
    <w:rsid w:val="00D33A6F"/>
    <w:rsid w:val="00D355AA"/>
    <w:rsid w:val="00D36C2F"/>
    <w:rsid w:val="00D37367"/>
    <w:rsid w:val="00D4023D"/>
    <w:rsid w:val="00D404A3"/>
    <w:rsid w:val="00D404CC"/>
    <w:rsid w:val="00D4063F"/>
    <w:rsid w:val="00D428B4"/>
    <w:rsid w:val="00D42DD2"/>
    <w:rsid w:val="00D4447D"/>
    <w:rsid w:val="00D44794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190"/>
    <w:rsid w:val="00D97DA4"/>
    <w:rsid w:val="00DA0FE5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5499"/>
    <w:rsid w:val="00E47423"/>
    <w:rsid w:val="00E5420C"/>
    <w:rsid w:val="00E546CD"/>
    <w:rsid w:val="00E56344"/>
    <w:rsid w:val="00E601F0"/>
    <w:rsid w:val="00E61827"/>
    <w:rsid w:val="00E62741"/>
    <w:rsid w:val="00E63AA0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53"/>
    <w:rsid w:val="00F045EC"/>
    <w:rsid w:val="00F06445"/>
    <w:rsid w:val="00F1388F"/>
    <w:rsid w:val="00F2015F"/>
    <w:rsid w:val="00F21155"/>
    <w:rsid w:val="00F24716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453E7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37B7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06E4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6720E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wa.edu.au/students/My-course/Class-timetabl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A6F3FE-8F5F-4E6F-B0D5-314C15C4A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25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135</cp:revision>
  <cp:lastPrinted>2020-11-18T23:36:00Z</cp:lastPrinted>
  <dcterms:created xsi:type="dcterms:W3CDTF">2025-06-17T05:42:00Z</dcterms:created>
  <dcterms:modified xsi:type="dcterms:W3CDTF">2026-10-30T03:38:00Z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